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968" w:rsidRDefault="00411968" w:rsidP="0001378F">
      <w:pPr>
        <w:rPr>
          <w:noProof/>
          <w:lang w:eastAsia="ru-RU"/>
        </w:rPr>
      </w:pPr>
    </w:p>
    <w:p w:rsidR="00411968" w:rsidRDefault="00411968" w:rsidP="00EE110C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pict>
          <v:group id="Группа 32" o:spid="_x0000_s1026" style="position:absolute;left:0;text-align:left;margin-left:-1in;margin-top:-14.2pt;width:556.25pt;height:776.7pt;z-index:251653120" coordsize="70644,986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1" o:spid="_x0000_s1027" type="#_x0000_t75" style="position:absolute;left:25811;top:74888;width:39434;height:23031;visibility:visible">
              <v:imagedata r:id="rId7" o:title=""/>
              <v:path arrowok="t"/>
            </v:shape>
            <v:group id="Группа 31" o:spid="_x0000_s1028" style="position:absolute;width:70644;height:98637" coordsize="70644,98637">
              <v:group id="Группа 25" o:spid="_x0000_s1029" style="position:absolute;width:20135;height:98637" coordsize="20135,98637">
                <v:shape id="Рисунок 20" o:spid="_x0000_s1030" type="#_x0000_t75" style="position:absolute;left:462;top:14121;width:18790;height:12522;visibility:visible">
                  <v:imagedata r:id="rId8" o:title=""/>
                  <v:path arrowok="t"/>
                </v:shape>
                <v:shape id="Рисунок 17" o:spid="_x0000_s1031" type="#_x0000_t75" style="position:absolute;left:462;top:56021;width:18790;height:12522;visibility:visible">
                  <v:imagedata r:id="rId9" o:title=""/>
                  <v:path arrowok="t"/>
                </v:shape>
                <v:shape id="Рисунок 16" o:spid="_x0000_s1032" type="#_x0000_t75" style="position:absolute;left:462;top:27663;width:18790;height:12522;visibility:visible">
                  <v:imagedata r:id="rId10" o:title=""/>
                  <v:path arrowok="t"/>
                </v:shape>
                <v:shape id="Рисунок 18" o:spid="_x0000_s1033" type="#_x0000_t75" style="position:absolute;left:347;top:41668;width:18789;height:12523;visibility:visible">
                  <v:imagedata r:id="rId11" o:title=""/>
                  <v:path arrowok="t"/>
                </v:shape>
                <v:shape id="Рисунок 19" o:spid="_x0000_s1034" type="#_x0000_t75" style="position:absolute;top:69911;width:20135;height:13417;visibility:visible">
                  <v:imagedata r:id="rId12" o:title=""/>
                  <v:path arrowok="t"/>
                </v:shape>
                <v:shape id="Рисунок 15" o:spid="_x0000_s1035" type="#_x0000_t75" style="position:absolute;left:578;top:86115;width:18790;height:12522;visibility:visible">
                  <v:imagedata r:id="rId13" o:title=""/>
                  <v:path arrowok="t"/>
                </v:shape>
                <v:shape id="Рисунок 22" o:spid="_x0000_s1036" type="#_x0000_t75" style="position:absolute;width:19215;height:12725;visibility:visible">
                  <v:imagedata r:id="rId14" o:title=""/>
                  <v:path arrowok="t"/>
                </v:shape>
              </v:group>
              <v:group id="Группа 30" o:spid="_x0000_s1037" style="position:absolute;left:20139;width:50505;height:12522" coordsize="50504,12522">
                <v:shape id="Рисунок 27" o:spid="_x0000_s1038" type="#_x0000_t75" style="position:absolute;left:31714;width:18790;height:12522;visibility:visible">
                  <v:imagedata r:id="rId15" o:title=""/>
                  <v:path arrowok="t"/>
                </v:shape>
                <v:shape id="Рисунок 29" o:spid="_x0000_s1039" type="#_x0000_t75" style="position:absolute;width:18789;height:12522;visibility:visible">
                  <v:imagedata r:id="rId16" o:title=""/>
                  <v:path arrowok="t"/>
                </v:shape>
                <v:shape id="Рисунок 28" o:spid="_x0000_s1040" type="#_x0000_t75" style="position:absolute;left:19561;width:11220;height:12515;visibility:visible">
                  <v:imagedata r:id="rId17" o:title="" cropleft="6869f" cropright="19498f"/>
                  <v:path arrowok="t"/>
                </v:shape>
              </v:group>
            </v:group>
          </v:group>
        </w:pict>
      </w:r>
    </w:p>
    <w:p w:rsidR="00411968" w:rsidRDefault="00411968" w:rsidP="00EE110C">
      <w:pPr>
        <w:ind w:firstLine="708"/>
      </w:pPr>
    </w:p>
    <w:p w:rsidR="00411968" w:rsidRPr="006335AB" w:rsidRDefault="00411968" w:rsidP="006335AB"/>
    <w:p w:rsidR="00411968" w:rsidRPr="006335AB" w:rsidRDefault="00411968" w:rsidP="005C3D1B">
      <w:pPr>
        <w:ind w:left="1985"/>
      </w:pPr>
    </w:p>
    <w:p w:rsidR="00411968" w:rsidRDefault="00411968" w:rsidP="00087ED3">
      <w:pPr>
        <w:spacing w:after="0" w:line="240" w:lineRule="auto"/>
        <w:ind w:left="1985"/>
        <w:jc w:val="center"/>
        <w:textAlignment w:val="baseline"/>
        <w:outlineLvl w:val="0"/>
        <w:rPr>
          <w:rFonts w:ascii="inherit" w:hAnsi="inherit" w:cs="Arial"/>
          <w:b/>
          <w:bCs/>
          <w:caps/>
          <w:color w:val="632423"/>
          <w:kern w:val="36"/>
          <w:sz w:val="24"/>
          <w:szCs w:val="24"/>
          <w:bdr w:val="none" w:sz="0" w:space="0" w:color="auto" w:frame="1"/>
          <w:lang w:eastAsia="ru-RU"/>
        </w:rPr>
      </w:pPr>
      <w:r w:rsidRPr="00087ED3">
        <w:rPr>
          <w:rFonts w:ascii="inherit" w:hAnsi="inherit" w:cs="Arial"/>
          <w:b/>
          <w:bCs/>
          <w:caps/>
          <w:color w:val="632423"/>
          <w:kern w:val="36"/>
          <w:sz w:val="24"/>
          <w:szCs w:val="24"/>
          <w:bdr w:val="none" w:sz="0" w:space="0" w:color="auto" w:frame="1"/>
          <w:lang w:eastAsia="ru-RU"/>
        </w:rPr>
        <w:t>Управление Главы Чувашской Республики по молодежной политике</w:t>
      </w:r>
    </w:p>
    <w:p w:rsidR="00411968" w:rsidRDefault="00411968" w:rsidP="00087ED3">
      <w:pPr>
        <w:spacing w:after="0" w:line="240" w:lineRule="auto"/>
        <w:ind w:left="1985"/>
        <w:jc w:val="center"/>
        <w:textAlignment w:val="baseline"/>
        <w:outlineLvl w:val="0"/>
        <w:rPr>
          <w:rFonts w:ascii="inherit" w:hAnsi="inherit" w:cs="Arial"/>
          <w:b/>
          <w:bCs/>
          <w:caps/>
          <w:color w:val="632423"/>
          <w:kern w:val="36"/>
          <w:sz w:val="24"/>
          <w:szCs w:val="24"/>
          <w:bdr w:val="none" w:sz="0" w:space="0" w:color="auto" w:frame="1"/>
          <w:lang w:eastAsia="ru-RU"/>
        </w:rPr>
      </w:pPr>
    </w:p>
    <w:p w:rsidR="00411968" w:rsidRDefault="00411968" w:rsidP="00087ED3">
      <w:pPr>
        <w:spacing w:after="0" w:line="240" w:lineRule="auto"/>
        <w:ind w:left="1985"/>
        <w:jc w:val="center"/>
        <w:textAlignment w:val="baseline"/>
        <w:outlineLvl w:val="0"/>
        <w:rPr>
          <w:rFonts w:ascii="inherit" w:hAnsi="inherit" w:cs="Arial"/>
          <w:b/>
          <w:bCs/>
          <w:caps/>
          <w:color w:val="632423"/>
          <w:kern w:val="36"/>
          <w:sz w:val="24"/>
          <w:szCs w:val="24"/>
          <w:bdr w:val="none" w:sz="0" w:space="0" w:color="auto" w:frame="1"/>
          <w:lang w:eastAsia="ru-RU"/>
        </w:rPr>
      </w:pPr>
      <w:r>
        <w:rPr>
          <w:rFonts w:ascii="inherit" w:hAnsi="inherit" w:cs="Arial"/>
          <w:b/>
          <w:bCs/>
          <w:caps/>
          <w:color w:val="632423"/>
          <w:kern w:val="36"/>
          <w:sz w:val="24"/>
          <w:szCs w:val="24"/>
          <w:bdr w:val="none" w:sz="0" w:space="0" w:color="auto" w:frame="1"/>
          <w:lang w:eastAsia="ru-RU"/>
        </w:rPr>
        <w:t>МИНИСТЕРСТВО ОБРАЗОВАНИЯ ЧУВАШСКОЙ РЕСПУБЛИКИ</w:t>
      </w:r>
    </w:p>
    <w:p w:rsidR="00411968" w:rsidRDefault="00411968" w:rsidP="00087ED3">
      <w:pPr>
        <w:spacing w:after="0" w:line="240" w:lineRule="auto"/>
        <w:ind w:left="1985"/>
        <w:jc w:val="center"/>
        <w:textAlignment w:val="baseline"/>
        <w:outlineLvl w:val="0"/>
        <w:rPr>
          <w:rFonts w:ascii="inherit" w:hAnsi="inherit" w:cs="Arial"/>
          <w:b/>
          <w:bCs/>
          <w:caps/>
          <w:color w:val="632423"/>
          <w:kern w:val="36"/>
          <w:sz w:val="24"/>
          <w:szCs w:val="24"/>
          <w:bdr w:val="none" w:sz="0" w:space="0" w:color="auto" w:frame="1"/>
          <w:lang w:eastAsia="ru-RU"/>
        </w:rPr>
      </w:pPr>
    </w:p>
    <w:p w:rsidR="00411968" w:rsidRPr="00EA7DB6" w:rsidRDefault="00411968" w:rsidP="00087ED3">
      <w:pPr>
        <w:spacing w:after="0" w:line="240" w:lineRule="auto"/>
        <w:ind w:left="1985"/>
        <w:jc w:val="center"/>
        <w:textAlignment w:val="baseline"/>
        <w:outlineLvl w:val="0"/>
        <w:rPr>
          <w:rFonts w:ascii="Arial" w:hAnsi="Arial" w:cs="Arial"/>
          <w:b/>
          <w:bCs/>
          <w:caps/>
          <w:color w:val="632423"/>
          <w:kern w:val="36"/>
          <w:sz w:val="18"/>
          <w:szCs w:val="18"/>
          <w:lang w:eastAsia="ru-RU"/>
        </w:rPr>
      </w:pPr>
      <w:r>
        <w:rPr>
          <w:rFonts w:ascii="inherit" w:hAnsi="inherit" w:cs="Arial"/>
          <w:b/>
          <w:bCs/>
          <w:caps/>
          <w:color w:val="632423"/>
          <w:kern w:val="36"/>
          <w:sz w:val="24"/>
          <w:szCs w:val="24"/>
          <w:bdr w:val="none" w:sz="0" w:space="0" w:color="auto" w:frame="1"/>
          <w:lang w:eastAsia="ru-RU"/>
        </w:rPr>
        <w:t>ГАУ ЧР ДО</w:t>
      </w:r>
      <w:r w:rsidRPr="00087ED3">
        <w:rPr>
          <w:rFonts w:ascii="inherit" w:hAnsi="inherit" w:cs="Arial"/>
          <w:b/>
          <w:bCs/>
          <w:caps/>
          <w:color w:val="632423"/>
          <w:kern w:val="36"/>
          <w:sz w:val="24"/>
          <w:szCs w:val="24"/>
          <w:bdr w:val="none" w:sz="0" w:space="0" w:color="auto" w:frame="1"/>
          <w:lang w:eastAsia="ru-RU"/>
        </w:rPr>
        <w:t xml:space="preserve"> «Учебно-методический центр военно-патриотического воспитания молодежи «АВАНГАРД»</w:t>
      </w:r>
    </w:p>
    <w:p w:rsidR="00411968" w:rsidRPr="006335AB" w:rsidRDefault="00411968" w:rsidP="00087ED3"/>
    <w:p w:rsidR="00411968" w:rsidRPr="006335AB" w:rsidRDefault="00411968" w:rsidP="00087ED3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3" o:spid="_x0000_s1041" type="#_x0000_t202" style="position:absolute;margin-left:88.15pt;margin-top:.4pt;width:399.4pt;height:2in;z-index:251654144;visibility:visible" filled="f" stroked="f">
            <v:textbox style="mso-fit-shape-to-text:t">
              <w:txbxContent>
                <w:p w:rsidR="00411968" w:rsidRPr="000D7857" w:rsidRDefault="00411968" w:rsidP="00087ED3">
                  <w:pPr>
                    <w:spacing w:after="0" w:line="240" w:lineRule="auto"/>
                    <w:jc w:val="center"/>
                    <w:rPr>
                      <w:b/>
                      <w:noProof/>
                      <w:color w:val="984806"/>
                      <w:sz w:val="56"/>
                      <w:szCs w:val="56"/>
                    </w:rPr>
                  </w:pPr>
                  <w:r w:rsidRPr="000D7857">
                    <w:rPr>
                      <w:b/>
                      <w:noProof/>
                      <w:color w:val="984806"/>
                      <w:sz w:val="56"/>
                      <w:szCs w:val="56"/>
                    </w:rPr>
                    <w:t>Программа</w:t>
                  </w:r>
                </w:p>
                <w:p w:rsidR="00411968" w:rsidRPr="000D7857" w:rsidRDefault="00411968" w:rsidP="00087ED3">
                  <w:pPr>
                    <w:spacing w:after="0" w:line="240" w:lineRule="auto"/>
                    <w:jc w:val="center"/>
                    <w:rPr>
                      <w:b/>
                      <w:noProof/>
                      <w:color w:val="984806"/>
                      <w:sz w:val="56"/>
                      <w:szCs w:val="56"/>
                    </w:rPr>
                  </w:pPr>
                  <w:r w:rsidRPr="000D7857">
                    <w:rPr>
                      <w:b/>
                      <w:noProof/>
                      <w:color w:val="984806"/>
                      <w:sz w:val="56"/>
                      <w:szCs w:val="56"/>
                    </w:rPr>
                    <w:t>проведения</w:t>
                  </w:r>
                </w:p>
                <w:p w:rsidR="00411968" w:rsidRPr="000D7857" w:rsidRDefault="00411968" w:rsidP="00087ED3">
                  <w:pPr>
                    <w:spacing w:after="0" w:line="240" w:lineRule="auto"/>
                    <w:jc w:val="center"/>
                    <w:rPr>
                      <w:b/>
                      <w:noProof/>
                      <w:color w:val="984806"/>
                      <w:sz w:val="56"/>
                      <w:szCs w:val="56"/>
                    </w:rPr>
                  </w:pPr>
                  <w:r w:rsidRPr="000D7857">
                    <w:rPr>
                      <w:b/>
                      <w:noProof/>
                      <w:color w:val="984806"/>
                      <w:sz w:val="56"/>
                      <w:szCs w:val="56"/>
                    </w:rPr>
                    <w:t xml:space="preserve">республиканской </w:t>
                  </w:r>
                </w:p>
                <w:p w:rsidR="00411968" w:rsidRPr="000D7857" w:rsidRDefault="00411968" w:rsidP="00087ED3">
                  <w:pPr>
                    <w:spacing w:after="0" w:line="240" w:lineRule="auto"/>
                    <w:jc w:val="center"/>
                    <w:rPr>
                      <w:b/>
                      <w:noProof/>
                      <w:color w:val="984806"/>
                      <w:sz w:val="56"/>
                      <w:szCs w:val="56"/>
                    </w:rPr>
                  </w:pPr>
                  <w:r w:rsidRPr="000D7857">
                    <w:rPr>
                      <w:b/>
                      <w:noProof/>
                      <w:color w:val="984806"/>
                      <w:sz w:val="56"/>
                      <w:szCs w:val="56"/>
                    </w:rPr>
                    <w:t>квест-игры</w:t>
                  </w:r>
                </w:p>
                <w:p w:rsidR="00411968" w:rsidRPr="000D7857" w:rsidRDefault="00411968" w:rsidP="00087E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984806"/>
                      <w:sz w:val="56"/>
                      <w:szCs w:val="56"/>
                    </w:rPr>
                  </w:pPr>
                  <w:r w:rsidRPr="000D7857">
                    <w:rPr>
                      <w:b/>
                      <w:noProof/>
                      <w:color w:val="984806"/>
                      <w:sz w:val="56"/>
                      <w:szCs w:val="56"/>
                    </w:rPr>
                    <w:t>«По следам строителей Сурского оборонительного рубежа»</w:t>
                  </w:r>
                </w:p>
                <w:p w:rsidR="00411968" w:rsidRPr="004609CE" w:rsidRDefault="00411968" w:rsidP="00087ED3">
                  <w:pPr>
                    <w:ind w:firstLine="708"/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411968" w:rsidRPr="006335AB" w:rsidRDefault="00411968" w:rsidP="00087ED3"/>
    <w:p w:rsidR="00411968" w:rsidRPr="006335AB" w:rsidRDefault="00411968" w:rsidP="00087ED3"/>
    <w:p w:rsidR="00411968" w:rsidRPr="006335AB" w:rsidRDefault="00411968" w:rsidP="00087ED3"/>
    <w:p w:rsidR="00411968" w:rsidRPr="006335AB" w:rsidRDefault="00411968" w:rsidP="00087ED3"/>
    <w:p w:rsidR="00411968" w:rsidRPr="006335AB" w:rsidRDefault="00411968" w:rsidP="00087ED3"/>
    <w:p w:rsidR="00411968" w:rsidRPr="006335AB" w:rsidRDefault="00411968" w:rsidP="00087ED3"/>
    <w:p w:rsidR="00411968" w:rsidRPr="006335AB" w:rsidRDefault="00411968" w:rsidP="00087ED3"/>
    <w:p w:rsidR="00411968" w:rsidRPr="006335AB" w:rsidRDefault="00411968" w:rsidP="00087ED3"/>
    <w:p w:rsidR="00411968" w:rsidRPr="006335AB" w:rsidRDefault="00411968" w:rsidP="00087ED3"/>
    <w:p w:rsidR="00411968" w:rsidRPr="006335AB" w:rsidRDefault="00411968" w:rsidP="00087ED3"/>
    <w:p w:rsidR="00411968" w:rsidRPr="006335AB" w:rsidRDefault="00411968" w:rsidP="00087ED3">
      <w:r>
        <w:rPr>
          <w:noProof/>
          <w:lang w:eastAsia="ru-RU"/>
        </w:rPr>
        <w:pict>
          <v:shape id="Надпись 34" o:spid="_x0000_s1042" type="#_x0000_t202" style="position:absolute;margin-left:105.05pt;margin-top:1pt;width:372.7pt;height:2in;z-index:251655168;visibility:visible" wrapcoords="0 0 21600 0 21600 21600 0 21600 0 0" filled="f" stroked="f">
            <v:textbox style="mso-fit-shape-to-text:t">
              <w:txbxContent>
                <w:p w:rsidR="00411968" w:rsidRPr="000D7857" w:rsidRDefault="00411968" w:rsidP="00087ED3">
                  <w:pPr>
                    <w:pStyle w:val="n"/>
                    <w:spacing w:before="0" w:beforeAutospacing="0" w:after="0" w:afterAutospacing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984806"/>
                      <w:sz w:val="32"/>
                      <w:szCs w:val="32"/>
                    </w:rPr>
                  </w:pPr>
                  <w:r w:rsidRPr="000D7857">
                    <w:rPr>
                      <w:rFonts w:ascii="Times New Roman" w:hAnsi="Times New Roman" w:cs="Times New Roman"/>
                      <w:b/>
                      <w:bCs/>
                      <w:color w:val="984806"/>
                      <w:sz w:val="32"/>
                      <w:szCs w:val="32"/>
                    </w:rPr>
                    <w:t xml:space="preserve">14 ноября </w:t>
                  </w:r>
                  <w:smartTag w:uri="urn:schemas-microsoft-com:office:smarttags" w:element="metricconverter">
                    <w:smartTagPr>
                      <w:attr w:name="ProductID" w:val="2025 г"/>
                    </w:smartTagPr>
                    <w:r w:rsidRPr="000D7857">
                      <w:rPr>
                        <w:rFonts w:ascii="Times New Roman" w:hAnsi="Times New Roman" w:cs="Times New Roman"/>
                        <w:b/>
                        <w:bCs/>
                        <w:color w:val="984806"/>
                        <w:sz w:val="32"/>
                        <w:szCs w:val="32"/>
                      </w:rPr>
                      <w:t>2025 г</w:t>
                    </w:r>
                  </w:smartTag>
                  <w:r w:rsidRPr="000D7857">
                    <w:rPr>
                      <w:rFonts w:ascii="Times New Roman" w:hAnsi="Times New Roman" w:cs="Times New Roman"/>
                      <w:b/>
                      <w:bCs/>
                      <w:color w:val="984806"/>
                      <w:sz w:val="32"/>
                      <w:szCs w:val="32"/>
                    </w:rPr>
                    <w:t>.</w:t>
                  </w:r>
                </w:p>
                <w:p w:rsidR="00411968" w:rsidRPr="000D7857" w:rsidRDefault="00411968" w:rsidP="00087ED3">
                  <w:pPr>
                    <w:pStyle w:val="n"/>
                    <w:spacing w:before="0" w:beforeAutospacing="0" w:after="0" w:afterAutospacing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984806"/>
                      <w:sz w:val="32"/>
                      <w:szCs w:val="32"/>
                    </w:rPr>
                  </w:pPr>
                  <w:r w:rsidRPr="000D7857">
                    <w:rPr>
                      <w:rFonts w:ascii="Times New Roman" w:hAnsi="Times New Roman" w:cs="Times New Roman"/>
                      <w:b/>
                      <w:bCs/>
                      <w:color w:val="984806"/>
                      <w:sz w:val="32"/>
                      <w:szCs w:val="32"/>
                    </w:rPr>
                    <w:t>Город Шумерля</w:t>
                  </w:r>
                </w:p>
              </w:txbxContent>
            </v:textbox>
            <w10:wrap type="through"/>
          </v:shape>
        </w:pict>
      </w:r>
    </w:p>
    <w:p w:rsidR="00411968" w:rsidRPr="006335AB" w:rsidRDefault="00411968" w:rsidP="00087ED3"/>
    <w:p w:rsidR="00411968" w:rsidRDefault="00411968" w:rsidP="00EA7DB6">
      <w:pPr>
        <w:spacing w:after="0" w:line="240" w:lineRule="auto"/>
        <w:ind w:left="1985"/>
        <w:jc w:val="center"/>
        <w:textAlignment w:val="baseline"/>
        <w:outlineLvl w:val="0"/>
        <w:rPr>
          <w:rFonts w:ascii="inherit" w:hAnsi="inherit" w:cs="Arial"/>
          <w:b/>
          <w:bCs/>
          <w:caps/>
          <w:color w:val="632423"/>
          <w:kern w:val="36"/>
          <w:sz w:val="26"/>
          <w:szCs w:val="26"/>
          <w:bdr w:val="none" w:sz="0" w:space="0" w:color="auto" w:frame="1"/>
          <w:lang w:eastAsia="ru-RU"/>
        </w:rPr>
      </w:pPr>
    </w:p>
    <w:p w:rsidR="00411968" w:rsidRDefault="00411968" w:rsidP="00EA7DB6">
      <w:pPr>
        <w:spacing w:after="0" w:line="240" w:lineRule="auto"/>
        <w:ind w:left="1985"/>
        <w:jc w:val="center"/>
        <w:textAlignment w:val="baseline"/>
        <w:outlineLvl w:val="0"/>
        <w:rPr>
          <w:rFonts w:ascii="inherit" w:hAnsi="inherit" w:cs="Arial"/>
          <w:b/>
          <w:bCs/>
          <w:caps/>
          <w:color w:val="632423"/>
          <w:kern w:val="36"/>
          <w:sz w:val="26"/>
          <w:szCs w:val="26"/>
          <w:bdr w:val="none" w:sz="0" w:space="0" w:color="auto" w:frame="1"/>
          <w:lang w:eastAsia="ru-RU"/>
        </w:rPr>
      </w:pPr>
    </w:p>
    <w:p w:rsidR="00411968" w:rsidRDefault="00411968" w:rsidP="00EA7DB6">
      <w:pPr>
        <w:spacing w:after="0" w:line="240" w:lineRule="auto"/>
        <w:ind w:left="1985"/>
        <w:jc w:val="center"/>
        <w:textAlignment w:val="baseline"/>
        <w:outlineLvl w:val="0"/>
        <w:rPr>
          <w:rFonts w:ascii="inherit" w:hAnsi="inherit" w:cs="Arial"/>
          <w:b/>
          <w:bCs/>
          <w:caps/>
          <w:color w:val="632423"/>
          <w:kern w:val="36"/>
          <w:sz w:val="26"/>
          <w:szCs w:val="26"/>
          <w:bdr w:val="none" w:sz="0" w:space="0" w:color="auto" w:frame="1"/>
          <w:lang w:eastAsia="ru-RU"/>
        </w:rPr>
      </w:pPr>
    </w:p>
    <w:p w:rsidR="00411968" w:rsidRDefault="00411968" w:rsidP="00EA7DB6">
      <w:pPr>
        <w:spacing w:after="0" w:line="240" w:lineRule="auto"/>
        <w:ind w:left="1985"/>
        <w:jc w:val="center"/>
        <w:textAlignment w:val="baseline"/>
        <w:outlineLvl w:val="0"/>
        <w:rPr>
          <w:rFonts w:ascii="inherit" w:hAnsi="inherit" w:cs="Arial"/>
          <w:b/>
          <w:bCs/>
          <w:caps/>
          <w:color w:val="632423"/>
          <w:kern w:val="36"/>
          <w:sz w:val="26"/>
          <w:szCs w:val="26"/>
          <w:bdr w:val="none" w:sz="0" w:space="0" w:color="auto" w:frame="1"/>
          <w:lang w:eastAsia="ru-RU"/>
        </w:rPr>
      </w:pPr>
    </w:p>
    <w:p w:rsidR="00411968" w:rsidRDefault="00411968" w:rsidP="00EA7DB6">
      <w:pPr>
        <w:spacing w:after="0" w:line="240" w:lineRule="auto"/>
        <w:ind w:left="1985"/>
        <w:jc w:val="center"/>
        <w:textAlignment w:val="baseline"/>
        <w:outlineLvl w:val="0"/>
        <w:rPr>
          <w:rFonts w:ascii="inherit" w:hAnsi="inherit" w:cs="Arial"/>
          <w:b/>
          <w:bCs/>
          <w:caps/>
          <w:color w:val="632423"/>
          <w:kern w:val="36"/>
          <w:sz w:val="26"/>
          <w:szCs w:val="26"/>
          <w:bdr w:val="none" w:sz="0" w:space="0" w:color="auto" w:frame="1"/>
          <w:lang w:eastAsia="ru-RU"/>
        </w:rPr>
      </w:pPr>
    </w:p>
    <w:p w:rsidR="00411968" w:rsidRDefault="00411968" w:rsidP="00EA7DB6">
      <w:pPr>
        <w:spacing w:after="0" w:line="240" w:lineRule="auto"/>
        <w:ind w:left="1985"/>
        <w:jc w:val="center"/>
        <w:textAlignment w:val="baseline"/>
        <w:outlineLvl w:val="0"/>
        <w:rPr>
          <w:rFonts w:ascii="inherit" w:hAnsi="inherit" w:cs="Arial"/>
          <w:b/>
          <w:bCs/>
          <w:caps/>
          <w:color w:val="632423"/>
          <w:kern w:val="36"/>
          <w:sz w:val="26"/>
          <w:szCs w:val="26"/>
          <w:bdr w:val="none" w:sz="0" w:space="0" w:color="auto" w:frame="1"/>
          <w:lang w:eastAsia="ru-RU"/>
        </w:rPr>
      </w:pPr>
    </w:p>
    <w:p w:rsidR="00411968" w:rsidRDefault="00411968" w:rsidP="00EA7DB6">
      <w:pPr>
        <w:spacing w:after="0" w:line="240" w:lineRule="auto"/>
        <w:ind w:left="1985"/>
        <w:jc w:val="center"/>
        <w:textAlignment w:val="baseline"/>
        <w:outlineLvl w:val="0"/>
        <w:rPr>
          <w:rFonts w:ascii="inherit" w:hAnsi="inherit" w:cs="Arial"/>
          <w:b/>
          <w:bCs/>
          <w:caps/>
          <w:color w:val="632423"/>
          <w:kern w:val="36"/>
          <w:sz w:val="26"/>
          <w:szCs w:val="26"/>
          <w:bdr w:val="none" w:sz="0" w:space="0" w:color="auto" w:frame="1"/>
          <w:lang w:eastAsia="ru-RU"/>
        </w:rPr>
      </w:pPr>
    </w:p>
    <w:p w:rsidR="00411968" w:rsidRDefault="00411968" w:rsidP="00EA7DB6">
      <w:pPr>
        <w:spacing w:after="0" w:line="240" w:lineRule="auto"/>
        <w:ind w:left="1985"/>
        <w:jc w:val="center"/>
        <w:textAlignment w:val="baseline"/>
        <w:outlineLvl w:val="0"/>
        <w:rPr>
          <w:rFonts w:ascii="inherit" w:hAnsi="inherit" w:cs="Arial"/>
          <w:b/>
          <w:bCs/>
          <w:caps/>
          <w:color w:val="632423"/>
          <w:kern w:val="36"/>
          <w:sz w:val="26"/>
          <w:szCs w:val="26"/>
          <w:bdr w:val="none" w:sz="0" w:space="0" w:color="auto" w:frame="1"/>
          <w:lang w:eastAsia="ru-RU"/>
        </w:rPr>
      </w:pPr>
    </w:p>
    <w:p w:rsidR="00411968" w:rsidRDefault="00411968" w:rsidP="00EA7DB6">
      <w:pPr>
        <w:spacing w:after="0" w:line="240" w:lineRule="auto"/>
        <w:ind w:left="1985"/>
        <w:jc w:val="center"/>
        <w:textAlignment w:val="baseline"/>
        <w:outlineLvl w:val="0"/>
        <w:rPr>
          <w:rFonts w:ascii="inherit" w:hAnsi="inherit" w:cs="Arial"/>
          <w:b/>
          <w:bCs/>
          <w:caps/>
          <w:color w:val="632423"/>
          <w:kern w:val="36"/>
          <w:sz w:val="26"/>
          <w:szCs w:val="26"/>
          <w:bdr w:val="none" w:sz="0" w:space="0" w:color="auto" w:frame="1"/>
          <w:lang w:eastAsia="ru-RU"/>
        </w:rPr>
      </w:pPr>
    </w:p>
    <w:p w:rsidR="00411968" w:rsidRDefault="00411968" w:rsidP="00EA7DB6">
      <w:pPr>
        <w:spacing w:after="0" w:line="240" w:lineRule="auto"/>
        <w:ind w:left="1985"/>
        <w:jc w:val="center"/>
        <w:textAlignment w:val="baseline"/>
        <w:outlineLvl w:val="0"/>
        <w:rPr>
          <w:rFonts w:ascii="inherit" w:hAnsi="inherit" w:cs="Arial"/>
          <w:b/>
          <w:bCs/>
          <w:caps/>
          <w:color w:val="632423"/>
          <w:kern w:val="36"/>
          <w:sz w:val="26"/>
          <w:szCs w:val="26"/>
          <w:bdr w:val="none" w:sz="0" w:space="0" w:color="auto" w:frame="1"/>
          <w:lang w:eastAsia="ru-RU"/>
        </w:rPr>
      </w:pPr>
    </w:p>
    <w:p w:rsidR="00411968" w:rsidRDefault="00411968" w:rsidP="00EA7DB6">
      <w:pPr>
        <w:spacing w:after="0" w:line="240" w:lineRule="auto"/>
        <w:ind w:left="1985"/>
        <w:jc w:val="center"/>
        <w:textAlignment w:val="baseline"/>
        <w:outlineLvl w:val="0"/>
        <w:rPr>
          <w:rFonts w:ascii="inherit" w:hAnsi="inherit" w:cs="Arial"/>
          <w:b/>
          <w:bCs/>
          <w:caps/>
          <w:color w:val="632423"/>
          <w:kern w:val="36"/>
          <w:sz w:val="26"/>
          <w:szCs w:val="26"/>
          <w:bdr w:val="none" w:sz="0" w:space="0" w:color="auto" w:frame="1"/>
          <w:lang w:eastAsia="ru-RU"/>
        </w:rPr>
      </w:pPr>
    </w:p>
    <w:p w:rsidR="00411968" w:rsidRDefault="00411968" w:rsidP="00EA7DB6">
      <w:pPr>
        <w:spacing w:after="0" w:line="240" w:lineRule="auto"/>
        <w:ind w:left="1985"/>
        <w:jc w:val="center"/>
        <w:textAlignment w:val="baseline"/>
        <w:outlineLvl w:val="0"/>
        <w:rPr>
          <w:rFonts w:ascii="inherit" w:hAnsi="inherit" w:cs="Arial"/>
          <w:b/>
          <w:bCs/>
          <w:caps/>
          <w:color w:val="632423"/>
          <w:kern w:val="36"/>
          <w:sz w:val="26"/>
          <w:szCs w:val="26"/>
          <w:bdr w:val="none" w:sz="0" w:space="0" w:color="auto" w:frame="1"/>
          <w:lang w:eastAsia="ru-RU"/>
        </w:rPr>
      </w:pPr>
    </w:p>
    <w:p w:rsidR="00411968" w:rsidRDefault="00411968" w:rsidP="00EA7DB6">
      <w:pPr>
        <w:spacing w:after="0" w:line="240" w:lineRule="auto"/>
        <w:ind w:left="1985"/>
        <w:jc w:val="center"/>
        <w:textAlignment w:val="baseline"/>
        <w:outlineLvl w:val="0"/>
        <w:rPr>
          <w:rFonts w:ascii="inherit" w:hAnsi="inherit" w:cs="Arial"/>
          <w:b/>
          <w:bCs/>
          <w:caps/>
          <w:color w:val="632423"/>
          <w:kern w:val="36"/>
          <w:sz w:val="26"/>
          <w:szCs w:val="26"/>
          <w:bdr w:val="none" w:sz="0" w:space="0" w:color="auto" w:frame="1"/>
          <w:lang w:eastAsia="ru-RU"/>
        </w:rPr>
      </w:pPr>
    </w:p>
    <w:p w:rsidR="00411968" w:rsidRDefault="00411968" w:rsidP="00EA7DB6">
      <w:pPr>
        <w:spacing w:after="0" w:line="240" w:lineRule="auto"/>
        <w:ind w:left="1985"/>
        <w:jc w:val="center"/>
        <w:textAlignment w:val="baseline"/>
        <w:outlineLvl w:val="0"/>
        <w:rPr>
          <w:rFonts w:ascii="inherit" w:hAnsi="inherit" w:cs="Arial"/>
          <w:b/>
          <w:bCs/>
          <w:caps/>
          <w:color w:val="632423"/>
          <w:kern w:val="36"/>
          <w:sz w:val="26"/>
          <w:szCs w:val="26"/>
          <w:bdr w:val="none" w:sz="0" w:space="0" w:color="auto" w:frame="1"/>
          <w:lang w:eastAsia="ru-RU"/>
        </w:rPr>
      </w:pPr>
    </w:p>
    <w:p w:rsidR="00411968" w:rsidRPr="00843A22" w:rsidRDefault="00411968" w:rsidP="00843A22">
      <w:pPr>
        <w:jc w:val="center"/>
        <w:rPr>
          <w:rFonts w:ascii="Times New Roman" w:hAnsi="Times New Roman"/>
          <w:b/>
          <w:sz w:val="32"/>
          <w:szCs w:val="32"/>
        </w:rPr>
      </w:pPr>
      <w:r w:rsidRPr="00843A22">
        <w:rPr>
          <w:rFonts w:ascii="Times New Roman" w:hAnsi="Times New Roman"/>
          <w:b/>
          <w:sz w:val="32"/>
          <w:szCs w:val="32"/>
        </w:rPr>
        <w:t>Схема перемещения по городу Шумерля</w:t>
      </w:r>
    </w:p>
    <w:p w:rsidR="00411968" w:rsidRDefault="00411968" w:rsidP="00DB25DF">
      <w:pPr>
        <w:tabs>
          <w:tab w:val="left" w:pos="3554"/>
        </w:tabs>
        <w:ind w:hanging="1418"/>
      </w:pPr>
      <w:r>
        <w:rPr>
          <w:noProof/>
          <w:lang w:eastAsia="ru-RU"/>
        </w:rPr>
        <w:pict>
          <v:shape id="Надпись 55" o:spid="_x0000_s1043" type="#_x0000_t202" style="position:absolute;margin-left:312.25pt;margin-top:7.2pt;width:90.6pt;height:36.6pt;z-index:251663360;visibility:visible" strokeweight=".5pt">
            <v:textbox>
              <w:txbxContent>
                <w:p w:rsidR="00411968" w:rsidRPr="000C5749" w:rsidRDefault="00411968" w:rsidP="000C5749">
                  <w:pPr>
                    <w:pStyle w:val="NoSpacing"/>
                  </w:pPr>
                  <w:r w:rsidRPr="000C5749">
                    <w:t>Акатуй</w:t>
                  </w:r>
                </w:p>
                <w:p w:rsidR="00411968" w:rsidRPr="000C5749" w:rsidRDefault="00411968" w:rsidP="000C5749">
                  <w:pPr>
                    <w:pStyle w:val="NoSpacing"/>
                  </w:pPr>
                  <w:r w:rsidRPr="000C5749">
                    <w:t>ул.Заводская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6" o:spid="_x0000_s1044" type="#_x0000_t32" style="position:absolute;margin-left:75.85pt;margin-top:390pt;width:54.6pt;height:134.4pt;flip:y;z-index:251656192;visibility:visible" strokecolor="red" strokeweight="2.25pt">
            <v:stroke endarrow="block"/>
          </v:shape>
        </w:pict>
      </w:r>
      <w:r>
        <w:rPr>
          <w:noProof/>
          <w:lang w:eastAsia="ru-RU"/>
        </w:rPr>
        <w:pict>
          <v:shape id="Прямая со стрелкой 12" o:spid="_x0000_s1045" type="#_x0000_t32" style="position:absolute;margin-left:88.45pt;margin-top:538.2pt;width:54.6pt;height:24pt;flip:x y;z-index:251652096;visibility:visible" strokecolor="red" strokeweight="2.25pt">
            <v:stroke endarrow="block"/>
          </v:shape>
        </w:pict>
      </w:r>
      <w:r>
        <w:rPr>
          <w:noProof/>
          <w:lang w:eastAsia="ru-RU"/>
        </w:rPr>
        <w:pict>
          <v:shape id="Надпись 38" o:spid="_x0000_s1046" type="#_x0000_t202" style="position:absolute;margin-left:205.45pt;margin-top:534.6pt;width:100.8pt;height:37.2pt;z-index:251659264;visibility:visible" strokeweight=".5pt">
            <v:textbox>
              <w:txbxContent>
                <w:p w:rsidR="00411968" w:rsidRPr="000C5749" w:rsidRDefault="00411968" w:rsidP="005F641A">
                  <w:pPr>
                    <w:pStyle w:val="NoSpacing"/>
                  </w:pPr>
                  <w:r w:rsidRPr="000C5749">
                    <w:t>ДДМТ</w:t>
                  </w:r>
                </w:p>
                <w:p w:rsidR="00411968" w:rsidRPr="000C5749" w:rsidRDefault="00411968" w:rsidP="005F641A">
                  <w:pPr>
                    <w:pStyle w:val="NoSpacing"/>
                  </w:pPr>
                  <w:r w:rsidRPr="000C5749">
                    <w:t>ул.Ленина,17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Овал 53" o:spid="_x0000_s1047" style="position:absolute;margin-left:327.85pt;margin-top:641.4pt;width:13.8pt;height:13.2pt;z-index:251661312;visibility:visible;v-text-anchor:middle" fillcolor="red" strokecolor="red" strokeweight="2pt"/>
        </w:pict>
      </w:r>
      <w:r>
        <w:rPr>
          <w:noProof/>
          <w:lang w:eastAsia="ru-RU"/>
        </w:rPr>
        <w:pict>
          <v:shape id="Надпись 52" o:spid="_x0000_s1048" type="#_x0000_t202" style="position:absolute;margin-left:341.65pt;margin-top:637.2pt;width:100.2pt;height:37.8pt;z-index:251660288;visibility:visible" strokeweight=".5pt">
            <v:textbox>
              <w:txbxContent>
                <w:p w:rsidR="00411968" w:rsidRPr="000C5749" w:rsidRDefault="00411968" w:rsidP="005F641A">
                  <w:pPr>
                    <w:pStyle w:val="NoSpacing"/>
                  </w:pPr>
                  <w:r w:rsidRPr="000C5749">
                    <w:t xml:space="preserve">Диетстоловая </w:t>
                  </w:r>
                </w:p>
                <w:p w:rsidR="00411968" w:rsidRPr="000C5749" w:rsidRDefault="00411968" w:rsidP="005F641A">
                  <w:pPr>
                    <w:pStyle w:val="NoSpacing"/>
                  </w:pPr>
                  <w:r w:rsidRPr="000C5749">
                    <w:t>ул.М.Жукова,18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35" o:spid="_x0000_s1049" type="#_x0000_t32" style="position:absolute;margin-left:184.45pt;margin-top:178.8pt;width:39pt;height:90.6pt;flip:y;z-index:251657216;visibility:visible" strokecolor="red" strokeweight="2.25pt">
            <v:stroke endarrow="block"/>
          </v:shape>
        </w:pict>
      </w:r>
      <w:r>
        <w:rPr>
          <w:noProof/>
          <w:lang w:eastAsia="ru-RU"/>
        </w:rPr>
        <w:pict>
          <v:shape id="Прямая со стрелкой 37" o:spid="_x0000_s1050" type="#_x0000_t32" style="position:absolute;margin-left:239.05pt;margin-top:62.4pt;width:39.6pt;height:85.8pt;flip:y;z-index:251658240;visibility:visible" strokecolor="red" strokeweight="2.25pt">
            <v:stroke endarrow="block"/>
          </v:shape>
        </w:pict>
      </w:r>
      <w:r>
        <w:rPr>
          <w:noProof/>
          <w:lang w:eastAsia="ru-RU"/>
        </w:rPr>
        <w:pict>
          <v:oval id="Овал 54" o:spid="_x0000_s1051" style="position:absolute;margin-left:278.65pt;margin-top:13.2pt;width:29.4pt;height:28.2pt;flip:y;z-index:251662336;visibility:visible;v-text-anchor:middle" fillcolor="red" strokecolor="red" strokeweight="2pt"/>
        </w:pict>
      </w:r>
      <w:r w:rsidRPr="00B55551">
        <w:rPr>
          <w:noProof/>
          <w:lang w:eastAsia="ru-RU"/>
        </w:rPr>
        <w:pict>
          <v:shape id="Рисунок 1" o:spid="_x0000_i1025" type="#_x0000_t75" style="width:534pt;height:681.75pt;visibility:visible">
            <v:imagedata r:id="rId18" o:title="" croptop="5465f" cropbottom="3164f" cropleft="35597f" cropright="3821f"/>
          </v:shape>
        </w:pict>
      </w:r>
    </w:p>
    <w:p w:rsidR="00411968" w:rsidRDefault="00411968" w:rsidP="00087ED3">
      <w:r w:rsidRPr="00085AE2">
        <w:t xml:space="preserve"> </w:t>
      </w:r>
    </w:p>
    <w:p w:rsidR="00411968" w:rsidRPr="00EE110C" w:rsidRDefault="00411968" w:rsidP="00087ED3"/>
    <w:p w:rsidR="00411968" w:rsidRPr="00EE110C" w:rsidRDefault="00411968" w:rsidP="00087ED3">
      <w:bookmarkStart w:id="0" w:name="_GoBack"/>
      <w:bookmarkEnd w:id="0"/>
    </w:p>
    <w:p w:rsidR="00411968" w:rsidRPr="00EE110C" w:rsidRDefault="00411968" w:rsidP="00087ED3"/>
    <w:p w:rsidR="00411968" w:rsidRPr="000C5749" w:rsidRDefault="00411968" w:rsidP="000C5749">
      <w:pPr>
        <w:pStyle w:val="NoSpacing"/>
        <w:jc w:val="center"/>
        <w:rPr>
          <w:b/>
          <w:sz w:val="28"/>
          <w:szCs w:val="28"/>
        </w:rPr>
      </w:pPr>
      <w:r w:rsidRPr="000C5749">
        <w:rPr>
          <w:b/>
          <w:sz w:val="28"/>
          <w:szCs w:val="28"/>
        </w:rPr>
        <w:t>График проведения</w:t>
      </w:r>
    </w:p>
    <w:p w:rsidR="00411968" w:rsidRPr="000C5749" w:rsidRDefault="00411968" w:rsidP="000C5749">
      <w:pPr>
        <w:pStyle w:val="NoSpacing"/>
        <w:jc w:val="center"/>
        <w:rPr>
          <w:b/>
          <w:sz w:val="28"/>
          <w:szCs w:val="28"/>
        </w:rPr>
      </w:pPr>
      <w:r w:rsidRPr="000C5749">
        <w:rPr>
          <w:b/>
          <w:sz w:val="28"/>
          <w:szCs w:val="28"/>
        </w:rPr>
        <w:t>республиканской квест-игры</w:t>
      </w:r>
    </w:p>
    <w:p w:rsidR="00411968" w:rsidRPr="000C5749" w:rsidRDefault="00411968" w:rsidP="000C5749">
      <w:pPr>
        <w:pStyle w:val="NoSpacing"/>
        <w:jc w:val="center"/>
        <w:rPr>
          <w:b/>
          <w:sz w:val="28"/>
          <w:szCs w:val="28"/>
        </w:rPr>
      </w:pPr>
      <w:r w:rsidRPr="000C5749">
        <w:rPr>
          <w:b/>
          <w:sz w:val="28"/>
          <w:szCs w:val="28"/>
        </w:rPr>
        <w:t>«По следам строителей Сурского оборонительного рубежа»</w:t>
      </w:r>
    </w:p>
    <w:p w:rsidR="00411968" w:rsidRDefault="00411968" w:rsidP="000C5749">
      <w:pPr>
        <w:pStyle w:val="NoSpacing"/>
        <w:jc w:val="center"/>
        <w:rPr>
          <w:b/>
          <w:bCs/>
          <w:sz w:val="28"/>
          <w:szCs w:val="28"/>
        </w:rPr>
      </w:pPr>
    </w:p>
    <w:tbl>
      <w:tblPr>
        <w:tblW w:w="10551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472"/>
        <w:gridCol w:w="5220"/>
        <w:gridCol w:w="3859"/>
      </w:tblGrid>
      <w:tr w:rsidR="00411968" w:rsidRPr="000D7857" w:rsidTr="003B71AA">
        <w:tc>
          <w:tcPr>
            <w:tcW w:w="1472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11968" w:rsidRPr="000D7857" w:rsidRDefault="00411968" w:rsidP="003B71AA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D7857">
              <w:rPr>
                <w:rFonts w:ascii="Times New Roman" w:hAnsi="Times New Roman"/>
                <w:b/>
                <w:sz w:val="26"/>
                <w:szCs w:val="26"/>
              </w:rPr>
              <w:t>Время</w:t>
            </w:r>
          </w:p>
        </w:tc>
        <w:tc>
          <w:tcPr>
            <w:tcW w:w="522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11968" w:rsidRPr="000D7857" w:rsidRDefault="00411968" w:rsidP="003B71AA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D7857">
              <w:rPr>
                <w:rFonts w:ascii="Times New Roman" w:hAnsi="Times New Roman"/>
                <w:b/>
                <w:sz w:val="26"/>
                <w:szCs w:val="26"/>
              </w:rPr>
              <w:t>Мероприятие</w:t>
            </w:r>
          </w:p>
        </w:tc>
        <w:tc>
          <w:tcPr>
            <w:tcW w:w="3859" w:type="dxa"/>
          </w:tcPr>
          <w:p w:rsidR="00411968" w:rsidRPr="000D7857" w:rsidRDefault="00411968" w:rsidP="003B71AA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D7857">
              <w:rPr>
                <w:rFonts w:ascii="Times New Roman" w:hAnsi="Times New Roman"/>
                <w:b/>
                <w:sz w:val="26"/>
                <w:szCs w:val="26"/>
              </w:rPr>
              <w:t>Место проведения</w:t>
            </w:r>
          </w:p>
        </w:tc>
      </w:tr>
      <w:tr w:rsidR="00411968" w:rsidRPr="000D7857" w:rsidTr="003B71AA">
        <w:tc>
          <w:tcPr>
            <w:tcW w:w="1472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11968" w:rsidRPr="000D7857" w:rsidRDefault="00411968" w:rsidP="003B71AA">
            <w:pPr>
              <w:spacing w:after="0"/>
              <w:rPr>
                <w:rFonts w:ascii="Times New Roman" w:hAnsi="Times New Roman"/>
                <w:b/>
                <w:sz w:val="26"/>
                <w:szCs w:val="26"/>
              </w:rPr>
            </w:pPr>
            <w:r w:rsidRPr="000D7857">
              <w:rPr>
                <w:rFonts w:ascii="Times New Roman" w:hAnsi="Times New Roman"/>
                <w:b/>
                <w:sz w:val="26"/>
                <w:szCs w:val="26"/>
              </w:rPr>
              <w:t>9.00-10.30</w:t>
            </w:r>
          </w:p>
        </w:tc>
        <w:tc>
          <w:tcPr>
            <w:tcW w:w="522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11968" w:rsidRPr="000D7857" w:rsidRDefault="00411968" w:rsidP="003B71AA">
            <w:pPr>
              <w:spacing w:after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D7857">
              <w:rPr>
                <w:rFonts w:ascii="Times New Roman" w:hAnsi="Times New Roman"/>
                <w:color w:val="000000"/>
                <w:sz w:val="26"/>
                <w:szCs w:val="26"/>
              </w:rPr>
              <w:t>Регистрация участников.</w:t>
            </w:r>
          </w:p>
          <w:p w:rsidR="00411968" w:rsidRPr="000D7857" w:rsidRDefault="00411968" w:rsidP="003B71AA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785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Завтрак (Выездная торговля выпечкой)</w:t>
            </w:r>
          </w:p>
        </w:tc>
        <w:tc>
          <w:tcPr>
            <w:tcW w:w="3859" w:type="dxa"/>
          </w:tcPr>
          <w:p w:rsidR="00411968" w:rsidRPr="000D7857" w:rsidRDefault="00411968" w:rsidP="003B71AA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D785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МБУДО «Дворец детского и молодежного творчества», г.Шумерля, ул. Ленина, 17</w:t>
            </w:r>
          </w:p>
        </w:tc>
      </w:tr>
      <w:tr w:rsidR="00411968" w:rsidRPr="000D7857" w:rsidTr="003B71AA">
        <w:tc>
          <w:tcPr>
            <w:tcW w:w="1472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11968" w:rsidRPr="000D7857" w:rsidRDefault="00411968" w:rsidP="003B71AA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D7857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10.30-10.50</w:t>
            </w:r>
          </w:p>
        </w:tc>
        <w:tc>
          <w:tcPr>
            <w:tcW w:w="522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11968" w:rsidRPr="000D7857" w:rsidRDefault="00411968" w:rsidP="003B71AA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7857">
              <w:rPr>
                <w:rFonts w:ascii="Times New Roman" w:hAnsi="Times New Roman"/>
                <w:sz w:val="26"/>
                <w:szCs w:val="26"/>
              </w:rPr>
              <w:t>Приезд к месту проведения квест-игры</w:t>
            </w:r>
          </w:p>
          <w:p w:rsidR="00411968" w:rsidRPr="000D7857" w:rsidRDefault="00411968" w:rsidP="003B71AA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59" w:type="dxa"/>
            <w:vMerge w:val="restart"/>
          </w:tcPr>
          <w:p w:rsidR="00411968" w:rsidRDefault="00411968" w:rsidP="003B71AA">
            <w:pPr>
              <w:pStyle w:val="NoSpacing"/>
              <w:spacing w:line="276" w:lineRule="auto"/>
              <w:rPr>
                <w:sz w:val="26"/>
                <w:szCs w:val="26"/>
              </w:rPr>
            </w:pPr>
            <w:r w:rsidRPr="007011EC">
              <w:rPr>
                <w:sz w:val="26"/>
                <w:szCs w:val="26"/>
              </w:rPr>
              <w:t xml:space="preserve">опушка леса «Акатуй», </w:t>
            </w:r>
          </w:p>
          <w:p w:rsidR="00411968" w:rsidRPr="007011EC" w:rsidRDefault="00411968" w:rsidP="003B71AA">
            <w:pPr>
              <w:pStyle w:val="NoSpacing"/>
              <w:spacing w:line="276" w:lineRule="auto"/>
              <w:rPr>
                <w:sz w:val="26"/>
                <w:szCs w:val="26"/>
              </w:rPr>
            </w:pPr>
            <w:r w:rsidRPr="007011EC">
              <w:rPr>
                <w:sz w:val="26"/>
                <w:szCs w:val="26"/>
              </w:rPr>
              <w:t>г. Шумерля, ул. Заводская</w:t>
            </w:r>
          </w:p>
        </w:tc>
      </w:tr>
      <w:tr w:rsidR="00411968" w:rsidRPr="000D7857" w:rsidTr="003B71AA">
        <w:tc>
          <w:tcPr>
            <w:tcW w:w="1472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11968" w:rsidRPr="000D7857" w:rsidRDefault="00411968" w:rsidP="003B71AA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0D7857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11.00</w:t>
            </w:r>
          </w:p>
        </w:tc>
        <w:tc>
          <w:tcPr>
            <w:tcW w:w="522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11968" w:rsidRPr="000D7857" w:rsidRDefault="00411968" w:rsidP="003B71AA">
            <w:pPr>
              <w:spacing w:after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D7857">
              <w:rPr>
                <w:rFonts w:ascii="Times New Roman" w:hAnsi="Times New Roman"/>
                <w:color w:val="000000"/>
                <w:sz w:val="26"/>
                <w:szCs w:val="26"/>
              </w:rPr>
              <w:t>Открытие</w:t>
            </w:r>
          </w:p>
          <w:p w:rsidR="00411968" w:rsidRPr="000D7857" w:rsidRDefault="00411968" w:rsidP="003B71AA">
            <w:pPr>
              <w:spacing w:after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3859" w:type="dxa"/>
            <w:vMerge/>
          </w:tcPr>
          <w:p w:rsidR="00411968" w:rsidRPr="000D7857" w:rsidRDefault="00411968" w:rsidP="003B71AA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411968" w:rsidRPr="000D7857" w:rsidTr="003B71AA">
        <w:tc>
          <w:tcPr>
            <w:tcW w:w="1472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11968" w:rsidRPr="000D7857" w:rsidRDefault="00411968" w:rsidP="003B71AA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D7857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11.30-13.30</w:t>
            </w:r>
          </w:p>
        </w:tc>
        <w:tc>
          <w:tcPr>
            <w:tcW w:w="522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11968" w:rsidRPr="000D7857" w:rsidRDefault="00411968" w:rsidP="003B71AA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D785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Участие в квест-игре «По следам строителей Сурского оборонительного рубежа» </w:t>
            </w:r>
            <w:r w:rsidRPr="000D7857">
              <w:rPr>
                <w:rFonts w:ascii="Times New Roman" w:hAnsi="Times New Roman"/>
                <w:i/>
                <w:color w:val="000000"/>
                <w:sz w:val="26"/>
                <w:szCs w:val="26"/>
                <w:u w:val="single"/>
              </w:rPr>
              <w:t>(прохождение этапов в соответствии с маршрутным листом)</w:t>
            </w:r>
            <w:r w:rsidRPr="000D7857">
              <w:rPr>
                <w:rFonts w:ascii="Times New Roman" w:hAnsi="Times New Roman"/>
                <w:color w:val="000000"/>
                <w:sz w:val="26"/>
                <w:szCs w:val="26"/>
              </w:rPr>
              <w:t>:</w:t>
            </w:r>
          </w:p>
          <w:p w:rsidR="00411968" w:rsidRPr="00BE1054" w:rsidRDefault="00411968" w:rsidP="00BE1054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/>
              <w:ind w:left="585" w:hanging="426"/>
              <w:rPr>
                <w:rFonts w:ascii="Times New Roman" w:hAnsi="Times New Roman"/>
                <w:bCs/>
                <w:sz w:val="28"/>
                <w:szCs w:val="28"/>
              </w:rPr>
            </w:pPr>
            <w:r w:rsidRPr="00BE1054">
              <w:rPr>
                <w:rFonts w:ascii="Times New Roman" w:hAnsi="Times New Roman"/>
                <w:bCs/>
                <w:sz w:val="28"/>
                <w:szCs w:val="28"/>
              </w:rPr>
              <w:t>"Сурский куб"</w:t>
            </w:r>
          </w:p>
          <w:p w:rsidR="00411968" w:rsidRPr="00BE1054" w:rsidRDefault="00411968" w:rsidP="00BE1054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/>
              <w:ind w:left="585" w:hanging="426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E1054">
              <w:rPr>
                <w:rFonts w:ascii="Times New Roman" w:hAnsi="Times New Roman"/>
                <w:bCs/>
                <w:sz w:val="28"/>
                <w:szCs w:val="28"/>
              </w:rPr>
              <w:t>«Передай важное сообщение»</w:t>
            </w:r>
          </w:p>
          <w:p w:rsidR="00411968" w:rsidRPr="00BE1054" w:rsidRDefault="00411968" w:rsidP="00BE1054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/>
              <w:ind w:left="585" w:hanging="426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E1054">
              <w:rPr>
                <w:rFonts w:ascii="Times New Roman" w:hAnsi="Times New Roman"/>
                <w:bCs/>
                <w:sz w:val="28"/>
                <w:szCs w:val="28"/>
              </w:rPr>
              <w:t>"Еще не разведчики, но готовимся"</w:t>
            </w:r>
          </w:p>
          <w:p w:rsidR="00411968" w:rsidRPr="00BE1054" w:rsidRDefault="00411968" w:rsidP="00BE1054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/>
              <w:ind w:left="585" w:hanging="426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E1054">
              <w:rPr>
                <w:rFonts w:ascii="Times New Roman" w:hAnsi="Times New Roman"/>
                <w:bCs/>
                <w:sz w:val="28"/>
                <w:szCs w:val="28"/>
              </w:rPr>
              <w:t>"Меткий Снайпер"</w:t>
            </w:r>
          </w:p>
          <w:p w:rsidR="00411968" w:rsidRPr="00BE1054" w:rsidRDefault="00411968" w:rsidP="00BE1054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/>
              <w:ind w:left="585" w:hanging="426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E1054">
              <w:rPr>
                <w:rFonts w:ascii="Times New Roman" w:hAnsi="Times New Roman"/>
                <w:bCs/>
                <w:sz w:val="28"/>
                <w:szCs w:val="28"/>
              </w:rPr>
              <w:t>"Переправа"</w:t>
            </w:r>
          </w:p>
          <w:p w:rsidR="00411968" w:rsidRPr="00BE1054" w:rsidRDefault="00411968" w:rsidP="00BE1054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/>
              <w:ind w:left="585" w:hanging="426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E1054">
              <w:rPr>
                <w:rFonts w:ascii="Times New Roman" w:hAnsi="Times New Roman"/>
                <w:bCs/>
                <w:sz w:val="28"/>
                <w:szCs w:val="28"/>
              </w:rPr>
              <w:t>"Пять способов развести костер в лесу"</w:t>
            </w:r>
          </w:p>
          <w:p w:rsidR="00411968" w:rsidRPr="00BE1054" w:rsidRDefault="00411968" w:rsidP="00BE1054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/>
              <w:ind w:left="585" w:hanging="426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E1054">
              <w:rPr>
                <w:rFonts w:ascii="Times New Roman" w:hAnsi="Times New Roman"/>
                <w:sz w:val="28"/>
                <w:szCs w:val="28"/>
              </w:rPr>
              <w:t>«Фронтовая связка»</w:t>
            </w:r>
          </w:p>
          <w:p w:rsidR="00411968" w:rsidRPr="00BE1054" w:rsidRDefault="00411968" w:rsidP="00BE1054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/>
              <w:ind w:left="585" w:hanging="426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E1054">
              <w:rPr>
                <w:rFonts w:ascii="Times New Roman" w:hAnsi="Times New Roman"/>
                <w:bCs/>
                <w:sz w:val="28"/>
                <w:szCs w:val="28"/>
              </w:rPr>
              <w:t>«Секреты ориентирования на местности»</w:t>
            </w:r>
          </w:p>
          <w:p w:rsidR="00411968" w:rsidRPr="00BE1054" w:rsidRDefault="00411968" w:rsidP="00BE1054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/>
              <w:ind w:left="585" w:hanging="426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E1054">
              <w:rPr>
                <w:rFonts w:ascii="Times New Roman" w:hAnsi="Times New Roman"/>
                <w:bCs/>
                <w:sz w:val="28"/>
                <w:szCs w:val="28"/>
              </w:rPr>
              <w:t>«Песни Великой Победы (времен Великой Отечественной войны)»</w:t>
            </w:r>
          </w:p>
          <w:p w:rsidR="00411968" w:rsidRPr="00BE1054" w:rsidRDefault="00411968" w:rsidP="00BE1054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/>
              <w:ind w:left="585" w:hanging="426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E1054">
              <w:rPr>
                <w:rFonts w:ascii="Times New Roman" w:hAnsi="Times New Roman"/>
                <w:bCs/>
                <w:sz w:val="28"/>
                <w:szCs w:val="28"/>
              </w:rPr>
              <w:t>Канатная переправа «Ни шагу без друга»</w:t>
            </w:r>
          </w:p>
          <w:p w:rsidR="00411968" w:rsidRPr="00BE1054" w:rsidRDefault="00411968" w:rsidP="003B71AA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/>
              <w:ind w:left="585" w:hanging="426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E1054">
              <w:rPr>
                <w:rFonts w:ascii="Times New Roman" w:hAnsi="Times New Roman"/>
                <w:bCs/>
                <w:sz w:val="28"/>
                <w:szCs w:val="28"/>
              </w:rPr>
              <w:t>Домашнее задание</w:t>
            </w:r>
          </w:p>
          <w:p w:rsidR="00411968" w:rsidRPr="00BE1054" w:rsidRDefault="00411968" w:rsidP="002773A4">
            <w:pPr>
              <w:pStyle w:val="ListParagraph"/>
              <w:shd w:val="clear" w:color="auto" w:fill="FFFFFF"/>
              <w:spacing w:after="0"/>
              <w:ind w:left="585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3859" w:type="dxa"/>
            <w:vMerge/>
          </w:tcPr>
          <w:p w:rsidR="00411968" w:rsidRPr="000D7857" w:rsidRDefault="00411968" w:rsidP="003B71AA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11968" w:rsidRPr="000D7857" w:rsidTr="003B71AA">
        <w:trPr>
          <w:trHeight w:val="566"/>
        </w:trPr>
        <w:tc>
          <w:tcPr>
            <w:tcW w:w="1472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11968" w:rsidRPr="000D7857" w:rsidRDefault="00411968" w:rsidP="003B71AA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D7857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  <w:t>13.30-</w:t>
            </w:r>
            <w:r w:rsidRPr="000D7857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val="clear" w:color="auto" w:fill="FFFFFF"/>
                <w:lang w:val="en-US"/>
              </w:rPr>
              <w:t> </w:t>
            </w:r>
            <w:r w:rsidRPr="000D7857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  <w:t>14.30</w:t>
            </w:r>
          </w:p>
        </w:tc>
        <w:tc>
          <w:tcPr>
            <w:tcW w:w="522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11968" w:rsidRPr="000D7857" w:rsidRDefault="00411968" w:rsidP="003B71AA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7857">
              <w:rPr>
                <w:rFonts w:ascii="Times New Roman" w:hAnsi="Times New Roman"/>
                <w:sz w:val="26"/>
                <w:szCs w:val="26"/>
              </w:rPr>
              <w:t>Подведение итогов, вручение дипломов</w:t>
            </w:r>
          </w:p>
        </w:tc>
        <w:tc>
          <w:tcPr>
            <w:tcW w:w="3859" w:type="dxa"/>
            <w:vMerge/>
          </w:tcPr>
          <w:p w:rsidR="00411968" w:rsidRPr="000D7857" w:rsidRDefault="00411968" w:rsidP="003B71AA">
            <w:pPr>
              <w:spacing w:after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  <w:tr w:rsidR="00411968" w:rsidRPr="000D7857" w:rsidTr="003B71AA">
        <w:tc>
          <w:tcPr>
            <w:tcW w:w="1472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11968" w:rsidRPr="000D7857" w:rsidRDefault="00411968" w:rsidP="003B71AA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0D7857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  <w:t>14.30</w:t>
            </w:r>
          </w:p>
        </w:tc>
        <w:tc>
          <w:tcPr>
            <w:tcW w:w="5220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411968" w:rsidRPr="000D7857" w:rsidRDefault="00411968" w:rsidP="003B71AA">
            <w:pPr>
              <w:spacing w:after="0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0D7857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Отъезд участников квест-игры.</w:t>
            </w:r>
          </w:p>
          <w:p w:rsidR="00411968" w:rsidRPr="000D7857" w:rsidRDefault="00411968" w:rsidP="003B71AA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D7857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Обед </w:t>
            </w:r>
          </w:p>
        </w:tc>
        <w:tc>
          <w:tcPr>
            <w:tcW w:w="3859" w:type="dxa"/>
          </w:tcPr>
          <w:p w:rsidR="00411968" w:rsidRPr="00B84F4C" w:rsidRDefault="00411968" w:rsidP="003B71AA">
            <w:pPr>
              <w:pStyle w:val="NoSpacing"/>
              <w:rPr>
                <w:sz w:val="28"/>
                <w:szCs w:val="28"/>
              </w:rPr>
            </w:pPr>
            <w:r w:rsidRPr="00B84F4C">
              <w:rPr>
                <w:sz w:val="28"/>
                <w:szCs w:val="28"/>
              </w:rPr>
              <w:t xml:space="preserve">Кафе «Диетстоловая» </w:t>
            </w:r>
          </w:p>
          <w:p w:rsidR="00411968" w:rsidRPr="007011EC" w:rsidRDefault="00411968" w:rsidP="003B71AA">
            <w:pPr>
              <w:pStyle w:val="NoSpacing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B84F4C">
              <w:rPr>
                <w:sz w:val="28"/>
                <w:szCs w:val="28"/>
              </w:rPr>
              <w:t>Ул. М.Жукова, д.18</w:t>
            </w:r>
          </w:p>
        </w:tc>
      </w:tr>
    </w:tbl>
    <w:p w:rsidR="00411968" w:rsidRPr="00087ED3" w:rsidRDefault="00411968" w:rsidP="00087ED3">
      <w:pPr>
        <w:tabs>
          <w:tab w:val="left" w:pos="7500"/>
        </w:tabs>
      </w:pPr>
    </w:p>
    <w:sectPr w:rsidR="00411968" w:rsidRPr="00087ED3" w:rsidSect="007011EC">
      <w:pgSz w:w="11906" w:h="16838"/>
      <w:pgMar w:top="709" w:right="850" w:bottom="568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968" w:rsidRDefault="00411968" w:rsidP="006B41DC">
      <w:pPr>
        <w:spacing w:after="0" w:line="240" w:lineRule="auto"/>
      </w:pPr>
      <w:r>
        <w:separator/>
      </w:r>
    </w:p>
  </w:endnote>
  <w:endnote w:type="continuationSeparator" w:id="0">
    <w:p w:rsidR="00411968" w:rsidRDefault="00411968" w:rsidP="006B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968" w:rsidRDefault="00411968" w:rsidP="006B41DC">
      <w:pPr>
        <w:spacing w:after="0" w:line="240" w:lineRule="auto"/>
      </w:pPr>
      <w:r>
        <w:separator/>
      </w:r>
    </w:p>
  </w:footnote>
  <w:footnote w:type="continuationSeparator" w:id="0">
    <w:p w:rsidR="00411968" w:rsidRDefault="00411968" w:rsidP="006B4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52106"/>
    <w:multiLevelType w:val="hybridMultilevel"/>
    <w:tmpl w:val="D0F26262"/>
    <w:lvl w:ilvl="0" w:tplc="8168EF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29F0824"/>
    <w:multiLevelType w:val="hybridMultilevel"/>
    <w:tmpl w:val="3F6A1424"/>
    <w:lvl w:ilvl="0" w:tplc="7B76CBFC">
      <w:start w:val="5"/>
      <w:numFmt w:val="decimal"/>
      <w:lvlText w:val="%1."/>
      <w:lvlJc w:val="left"/>
      <w:pPr>
        <w:ind w:left="33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0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7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5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2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9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6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3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100" w:hanging="180"/>
      </w:pPr>
      <w:rPr>
        <w:rFonts w:cs="Times New Roman"/>
      </w:rPr>
    </w:lvl>
  </w:abstractNum>
  <w:abstractNum w:abstractNumId="2">
    <w:nsid w:val="31653DCA"/>
    <w:multiLevelType w:val="hybridMultilevel"/>
    <w:tmpl w:val="8138D3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52221E7"/>
    <w:multiLevelType w:val="multilevel"/>
    <w:tmpl w:val="EF0EB0E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1ED9"/>
    <w:rsid w:val="00000709"/>
    <w:rsid w:val="0001378F"/>
    <w:rsid w:val="000549F5"/>
    <w:rsid w:val="000724E3"/>
    <w:rsid w:val="00085AE2"/>
    <w:rsid w:val="00087ED3"/>
    <w:rsid w:val="000C5749"/>
    <w:rsid w:val="000D7857"/>
    <w:rsid w:val="00165620"/>
    <w:rsid w:val="0018381A"/>
    <w:rsid w:val="00192830"/>
    <w:rsid w:val="002121E0"/>
    <w:rsid w:val="002773A4"/>
    <w:rsid w:val="00381BD8"/>
    <w:rsid w:val="003824F5"/>
    <w:rsid w:val="00394192"/>
    <w:rsid w:val="003A7C48"/>
    <w:rsid w:val="003B71AA"/>
    <w:rsid w:val="00411968"/>
    <w:rsid w:val="004300A6"/>
    <w:rsid w:val="004609CE"/>
    <w:rsid w:val="00476A73"/>
    <w:rsid w:val="00512597"/>
    <w:rsid w:val="005C3D1B"/>
    <w:rsid w:val="005F641A"/>
    <w:rsid w:val="00606B54"/>
    <w:rsid w:val="006335AB"/>
    <w:rsid w:val="006611B6"/>
    <w:rsid w:val="006A217C"/>
    <w:rsid w:val="006B2835"/>
    <w:rsid w:val="006B41DC"/>
    <w:rsid w:val="006C377F"/>
    <w:rsid w:val="006D766F"/>
    <w:rsid w:val="007011EC"/>
    <w:rsid w:val="0070178D"/>
    <w:rsid w:val="00706C8E"/>
    <w:rsid w:val="00721ED9"/>
    <w:rsid w:val="00843A22"/>
    <w:rsid w:val="00874D52"/>
    <w:rsid w:val="008928B7"/>
    <w:rsid w:val="00897836"/>
    <w:rsid w:val="009A4E52"/>
    <w:rsid w:val="00AC2E03"/>
    <w:rsid w:val="00AE7D98"/>
    <w:rsid w:val="00B0464C"/>
    <w:rsid w:val="00B535DD"/>
    <w:rsid w:val="00B55551"/>
    <w:rsid w:val="00B84F4C"/>
    <w:rsid w:val="00B9292D"/>
    <w:rsid w:val="00BE1054"/>
    <w:rsid w:val="00C04F73"/>
    <w:rsid w:val="00C778FF"/>
    <w:rsid w:val="00CB00B4"/>
    <w:rsid w:val="00D22C51"/>
    <w:rsid w:val="00D4189F"/>
    <w:rsid w:val="00D76DA9"/>
    <w:rsid w:val="00DB25DF"/>
    <w:rsid w:val="00E15DD6"/>
    <w:rsid w:val="00EA7DB6"/>
    <w:rsid w:val="00EE110C"/>
    <w:rsid w:val="00F54BFB"/>
    <w:rsid w:val="00F639F9"/>
    <w:rsid w:val="00F73253"/>
    <w:rsid w:val="00F87482"/>
    <w:rsid w:val="00FB0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0B4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EA7D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A7DB6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TableGrid">
    <w:name w:val="Table Grid"/>
    <w:basedOn w:val="TableNormal"/>
    <w:uiPriority w:val="99"/>
    <w:rsid w:val="00EE110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EE110C"/>
    <w:pPr>
      <w:spacing w:after="160" w:line="259" w:lineRule="auto"/>
      <w:ind w:left="720"/>
      <w:contextualSpacing/>
    </w:pPr>
  </w:style>
  <w:style w:type="paragraph" w:customStyle="1" w:styleId="n">
    <w:name w:val="n"/>
    <w:basedOn w:val="Normal"/>
    <w:uiPriority w:val="99"/>
    <w:rsid w:val="006335A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2"/>
      <w:szCs w:val="12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6B2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2835"/>
    <w:rPr>
      <w:rFonts w:ascii="Segoe UI" w:hAnsi="Segoe UI" w:cs="Segoe UI"/>
      <w:sz w:val="18"/>
      <w:szCs w:val="18"/>
    </w:rPr>
  </w:style>
  <w:style w:type="character" w:customStyle="1" w:styleId="organisation">
    <w:name w:val="organisation"/>
    <w:basedOn w:val="DefaultParagraphFont"/>
    <w:uiPriority w:val="99"/>
    <w:rsid w:val="00EA7DB6"/>
    <w:rPr>
      <w:rFonts w:cs="Times New Roman"/>
    </w:rPr>
  </w:style>
  <w:style w:type="character" w:customStyle="1" w:styleId="orgname">
    <w:name w:val="orgname"/>
    <w:basedOn w:val="DefaultParagraphFont"/>
    <w:uiPriority w:val="99"/>
    <w:rsid w:val="00EA7DB6"/>
    <w:rPr>
      <w:rFonts w:cs="Times New Roman"/>
    </w:rPr>
  </w:style>
  <w:style w:type="paragraph" w:styleId="NoSpacing">
    <w:name w:val="No Spacing"/>
    <w:uiPriority w:val="99"/>
    <w:qFormat/>
    <w:rsid w:val="00D22C5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701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0178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01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0178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684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178</TotalTime>
  <Pages>3</Pages>
  <Words>193</Words>
  <Characters>1102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User</cp:lastModifiedBy>
  <cp:revision>39</cp:revision>
  <cp:lastPrinted>2025-11-12T07:42:00Z</cp:lastPrinted>
  <dcterms:created xsi:type="dcterms:W3CDTF">2024-11-12T10:17:00Z</dcterms:created>
  <dcterms:modified xsi:type="dcterms:W3CDTF">2025-11-13T04:40:00Z</dcterms:modified>
</cp:coreProperties>
</file>